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0E5" w:rsidRDefault="005550E5" w:rsidP="00DF6AEF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72pt">
            <v:imagedata r:id="rId5" o:title="" croptop="3687f" cropbottom="5988f" cropleft="8516f" cropright="4500f"/>
          </v:shape>
        </w:pict>
      </w:r>
    </w:p>
    <w:p w:rsidR="005550E5" w:rsidRDefault="005550E5" w:rsidP="00790C11">
      <w:pPr>
        <w:jc w:val="center"/>
        <w:rPr>
          <w:sz w:val="2"/>
        </w:rPr>
      </w:pPr>
      <w:r>
        <w:rPr>
          <w:lang w:val="ru-RU"/>
        </w:rPr>
        <w:t>2019</w:t>
      </w:r>
      <w:r>
        <w:br w:type="page"/>
      </w:r>
    </w:p>
    <w:p w:rsidR="005550E5" w:rsidRDefault="005550E5">
      <w:pPr>
        <w:rPr>
          <w:sz w:val="2"/>
        </w:rPr>
      </w:pPr>
    </w:p>
    <w:p w:rsidR="005550E5" w:rsidRPr="00DF6AEF" w:rsidRDefault="005550E5">
      <w:pPr>
        <w:rPr>
          <w:sz w:val="2"/>
          <w:lang w:val="ru-RU"/>
        </w:rPr>
      </w:pPr>
      <w:r w:rsidRPr="002F493E">
        <w:rPr>
          <w:noProof/>
          <w:lang w:val="ru-RU" w:eastAsia="ru-RU"/>
        </w:rPr>
        <w:pict>
          <v:shape id="Рисунок 2" o:spid="_x0000_i1026" type="#_x0000_t75" style="width:456pt;height:422.25pt;visibility:visible">
            <v:imagedata r:id="rId6" o:title="" croptop="3887f" cropbottom="34299f" cropleft="7823f" cropright="5074f"/>
          </v:shape>
        </w:pict>
      </w:r>
      <w:r w:rsidRPr="00BE29BA">
        <w:rPr>
          <w:lang w:val="ru-RU"/>
        </w:rPr>
        <w:br w:type="page"/>
      </w:r>
    </w:p>
    <w:p w:rsidR="005550E5" w:rsidRPr="00DF6AEF" w:rsidRDefault="005550E5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Рисунок 1" o:spid="_x0000_i1027" type="#_x0000_t75" style="width:459pt;height:490.5pt;visibility:visible">
            <v:imagedata r:id="rId7" o:title="" croptop="3100f" cropbottom="27750f" cropleft="5124f" cropright="6366f"/>
          </v:shape>
        </w:pict>
      </w:r>
      <w:r w:rsidRPr="00DF6A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5550E5" w:rsidRPr="00CB7E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CB7E75">
              <w:t xml:space="preserve"> </w:t>
            </w:r>
          </w:p>
        </w:tc>
      </w:tr>
      <w:tr w:rsidR="005550E5" w:rsidRPr="003833AA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Cals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средств»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поддержку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стадиях,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базирующихся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интегрированной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среды,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обмена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цикла: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заказчиков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разработчиков,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производителей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эксплуатантов.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138"/>
        </w:trPr>
        <w:tc>
          <w:tcPr>
            <w:tcW w:w="1986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3833A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CALS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CB7E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теории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машинного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CB7E75">
              <w:t xml:space="preserve"> </w:t>
            </w:r>
          </w:p>
        </w:tc>
      </w:tr>
      <w:tr w:rsidR="005550E5" w:rsidRPr="003833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пользовательских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CB7E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r w:rsidRPr="00CB7E75">
              <w:t xml:space="preserve"> </w:t>
            </w:r>
          </w:p>
        </w:tc>
      </w:tr>
      <w:tr w:rsidR="005550E5" w:rsidRPr="003833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138"/>
        </w:trPr>
        <w:tc>
          <w:tcPr>
            <w:tcW w:w="1986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3833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CALS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средств»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277"/>
        </w:trPr>
        <w:tc>
          <w:tcPr>
            <w:tcW w:w="1986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CB7E7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CB7E75">
              <w:t xml:space="preserve"> </w:t>
            </w:r>
          </w:p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CB7E75">
              <w:t xml:space="preserve"> </w:t>
            </w:r>
          </w:p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CB7E75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CB7E75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CB7E75">
              <w:t xml:space="preserve"> </w:t>
            </w:r>
          </w:p>
        </w:tc>
      </w:tr>
      <w:tr w:rsidR="005550E5" w:rsidRPr="003833AA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ПК-3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ПК-3.1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процессом,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регламентов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ПК-7.1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ПК-9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концептуальному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руководств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ПК-9.1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F6AEF">
              <w:rPr>
                <w:lang w:val="ru-RU"/>
              </w:rPr>
              <w:t xml:space="preserve"> </w:t>
            </w:r>
          </w:p>
        </w:tc>
      </w:tr>
    </w:tbl>
    <w:p w:rsidR="005550E5" w:rsidRPr="00DF6AEF" w:rsidRDefault="005550E5">
      <w:pPr>
        <w:rPr>
          <w:sz w:val="2"/>
          <w:lang w:val="ru-RU"/>
        </w:rPr>
      </w:pPr>
      <w:r w:rsidRPr="00DF6A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9"/>
        <w:gridCol w:w="1565"/>
        <w:gridCol w:w="399"/>
        <w:gridCol w:w="531"/>
        <w:gridCol w:w="635"/>
        <w:gridCol w:w="675"/>
        <w:gridCol w:w="524"/>
        <w:gridCol w:w="1542"/>
        <w:gridCol w:w="1629"/>
        <w:gridCol w:w="1241"/>
      </w:tblGrid>
      <w:tr w:rsidR="005550E5" w:rsidRPr="003833AA">
        <w:trPr>
          <w:trHeight w:hRule="exact" w:val="285"/>
        </w:trPr>
        <w:tc>
          <w:tcPr>
            <w:tcW w:w="710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8,7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0,7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95,4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138"/>
        </w:trPr>
        <w:tc>
          <w:tcPr>
            <w:tcW w:w="710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CB7E7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CB7E75">
              <w:t xml:space="preserve"> </w:t>
            </w:r>
          </w:p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CB7E7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CB7E75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F6AE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CB7E75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CB7E75">
              <w:t xml:space="preserve"> </w:t>
            </w:r>
          </w:p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CB7E75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F6AE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CB7E75">
              <w:t xml:space="preserve"> </w:t>
            </w:r>
          </w:p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CB7E75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50E5" w:rsidRPr="00CB7E75" w:rsidRDefault="005550E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</w:tr>
      <w:tr w:rsidR="005550E5" w:rsidRPr="003833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качестве,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потоками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DF6AE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CB7E7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классификаторов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справочников.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качестве,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потоками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DF6AE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CB7E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CB7E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F6AE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ПК-3.1,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ПК-7.1,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ПК-9.1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поиска,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обмена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сообщениями,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интеграция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CAD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CAM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ERP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Управление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конструкторскими,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технологическими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эксплуатационными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данными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изменениями</w:t>
            </w:r>
            <w:r w:rsidRPr="00CB7E7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CB7E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F6AE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ПК-3.1,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ПК-7.1,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ПК-9.1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CB7E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45</w:t>
            </w:r>
            <w:r w:rsidRPr="00CB7E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</w:tr>
      <w:tr w:rsidR="005550E5" w:rsidRPr="003833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ИПИ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CALS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–технологий</w:t>
            </w:r>
            <w:r w:rsidRPr="00DF6AE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CB7E7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ISO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10303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STEP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)-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интеграция.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обмен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этими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данными.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ISO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13584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PLIB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интеграция.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Библиотека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деталей.</w:t>
            </w:r>
            <w:r w:rsidRPr="00CB7E7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CB7E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25</w:t>
            </w:r>
            <w:r w:rsidRPr="00CB7E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F6AE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ПК-3.1,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ПК-7.1,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ПК-9.1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ISO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15531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MANDATE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автоматизированные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интеграция.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промышленным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производством.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ISO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8879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SGML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—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офисные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—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обобщённый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разметки.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XML</w:t>
            </w:r>
            <w:r w:rsidRPr="00CB7E7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25,4</w:t>
            </w:r>
            <w:r w:rsidRPr="00CB7E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F6AE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ПК-3.1,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ПК-7.1,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ПК-9.1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CB7E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50,4</w:t>
            </w:r>
            <w:r w:rsidRPr="00CB7E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</w:tr>
      <w:tr w:rsidR="005550E5" w:rsidRPr="00CB7E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CB7E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  <w:r w:rsidRPr="00CB7E75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95,4</w:t>
            </w:r>
            <w:r w:rsidRPr="00CB7E75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CB7E7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</w:tr>
      <w:tr w:rsidR="005550E5" w:rsidRPr="00CB7E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CB7E75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B7E75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</w:tr>
    </w:tbl>
    <w:p w:rsidR="005550E5" w:rsidRDefault="005550E5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5550E5" w:rsidRPr="00CB7E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138"/>
        </w:trPr>
        <w:tc>
          <w:tcPr>
            <w:tcW w:w="9357" w:type="dxa"/>
          </w:tcPr>
          <w:p w:rsidR="005550E5" w:rsidRPr="00CB7E75" w:rsidRDefault="005550E5"/>
        </w:tc>
      </w:tr>
      <w:tr w:rsidR="005550E5" w:rsidRPr="003833AA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библиотеками.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лекция-конференция.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277"/>
        </w:trPr>
        <w:tc>
          <w:tcPr>
            <w:tcW w:w="9357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3833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CB7E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138"/>
        </w:trPr>
        <w:tc>
          <w:tcPr>
            <w:tcW w:w="9357" w:type="dxa"/>
          </w:tcPr>
          <w:p w:rsidR="005550E5" w:rsidRPr="00CB7E75" w:rsidRDefault="005550E5"/>
        </w:tc>
      </w:tr>
      <w:tr w:rsidR="005550E5" w:rsidRPr="003833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CB7E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138"/>
        </w:trPr>
        <w:tc>
          <w:tcPr>
            <w:tcW w:w="9357" w:type="dxa"/>
          </w:tcPr>
          <w:p w:rsidR="005550E5" w:rsidRPr="00CB7E75" w:rsidRDefault="005550E5"/>
        </w:tc>
      </w:tr>
      <w:tr w:rsidR="005550E5" w:rsidRPr="003833A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CB7E75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CB7E75">
              <w:t xml:space="preserve"> </w:t>
            </w:r>
          </w:p>
        </w:tc>
      </w:tr>
      <w:tr w:rsidR="005550E5" w:rsidRPr="00CB7E75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/>
        </w:tc>
      </w:tr>
      <w:tr w:rsidR="005550E5" w:rsidRPr="003833AA" w:rsidTr="00772F0D">
        <w:trPr>
          <w:trHeight w:hRule="exact" w:val="14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Ехлаков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Ю.П.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проектами: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Томск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Томск.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радиоэлектроники,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216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научно-образовательный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ТУСУРа.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edu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tusur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training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publications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/6024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>
        <w:trPr>
          <w:trHeight w:hRule="exact" w:val="138"/>
        </w:trPr>
        <w:tc>
          <w:tcPr>
            <w:tcW w:w="9357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CB7E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CB7E75">
              <w:t xml:space="preserve"> </w:t>
            </w:r>
          </w:p>
        </w:tc>
      </w:tr>
      <w:tr w:rsidR="005550E5" w:rsidRPr="00772F0D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0E5" w:rsidRPr="00772F0D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Казакова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Financial analysis: collection of case studies: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Казакова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Дун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Бобкова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-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2018. - 54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.ISBN 978-5-16-106744-4. -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>. - URL: https://znanium.com/catalog/product/972205 (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28.10.2020). –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7608E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550E5" w:rsidRPr="00772F0D" w:rsidRDefault="005550E5">
      <w:pPr>
        <w:rPr>
          <w:sz w:val="2"/>
        </w:rPr>
      </w:pPr>
      <w:r w:rsidRPr="00772F0D"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0A0"/>
      </w:tblPr>
      <w:tblGrid>
        <w:gridCol w:w="260"/>
        <w:gridCol w:w="3689"/>
        <w:gridCol w:w="4906"/>
        <w:gridCol w:w="3374"/>
        <w:gridCol w:w="111"/>
      </w:tblGrid>
      <w:tr w:rsidR="005550E5" w:rsidRPr="00772F0D" w:rsidTr="00772F0D">
        <w:trPr>
          <w:trHeight w:hRule="exact" w:val="138"/>
        </w:trPr>
        <w:tc>
          <w:tcPr>
            <w:tcW w:w="288" w:type="dxa"/>
          </w:tcPr>
          <w:p w:rsidR="005550E5" w:rsidRPr="00790C11" w:rsidRDefault="005550E5"/>
        </w:tc>
        <w:tc>
          <w:tcPr>
            <w:tcW w:w="2511" w:type="dxa"/>
          </w:tcPr>
          <w:p w:rsidR="005550E5" w:rsidRPr="00790C11" w:rsidRDefault="005550E5"/>
        </w:tc>
        <w:tc>
          <w:tcPr>
            <w:tcW w:w="3731" w:type="dxa"/>
          </w:tcPr>
          <w:p w:rsidR="005550E5" w:rsidRPr="00790C11" w:rsidRDefault="005550E5"/>
        </w:tc>
        <w:tc>
          <w:tcPr>
            <w:tcW w:w="2792" w:type="dxa"/>
          </w:tcPr>
          <w:p w:rsidR="005550E5" w:rsidRPr="00790C11" w:rsidRDefault="005550E5"/>
        </w:tc>
        <w:tc>
          <w:tcPr>
            <w:tcW w:w="102" w:type="dxa"/>
          </w:tcPr>
          <w:p w:rsidR="005550E5" w:rsidRPr="00790C11" w:rsidRDefault="005550E5"/>
        </w:tc>
      </w:tr>
      <w:tr w:rsidR="005550E5" w:rsidRPr="00CB7E75" w:rsidTr="00772F0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CB7E75">
              <w:t xml:space="preserve"> </w:t>
            </w:r>
          </w:p>
        </w:tc>
      </w:tr>
      <w:tr w:rsidR="005550E5" w:rsidRPr="003833AA" w:rsidTr="00772F0D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Масляев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Ууправление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жизненным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циклом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Томск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Томск.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радиоэлектроники,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научно-образовательный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ТУСУРа.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aoi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tusur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upload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methodical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materials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Metodicheskie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ukazanija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vypolneniju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LR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UZHCPS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file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__702_9479.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 w:rsidTr="00772F0D">
        <w:trPr>
          <w:trHeight w:hRule="exact" w:val="138"/>
        </w:trPr>
        <w:tc>
          <w:tcPr>
            <w:tcW w:w="288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2511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3731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279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10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3833AA" w:rsidTr="00772F0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 w:rsidTr="00772F0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 w:rsidTr="00772F0D">
        <w:trPr>
          <w:trHeight w:hRule="exact" w:val="277"/>
        </w:trPr>
        <w:tc>
          <w:tcPr>
            <w:tcW w:w="288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2511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3731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279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10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CB7E75" w:rsidTr="00772F0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CB7E75">
              <w:t xml:space="preserve"> </w:t>
            </w:r>
          </w:p>
        </w:tc>
      </w:tr>
      <w:tr w:rsidR="005550E5" w:rsidRPr="00CB7E75" w:rsidTr="00772F0D">
        <w:trPr>
          <w:trHeight w:hRule="exact" w:val="555"/>
        </w:trPr>
        <w:tc>
          <w:tcPr>
            <w:tcW w:w="288" w:type="dxa"/>
          </w:tcPr>
          <w:p w:rsidR="005550E5" w:rsidRPr="00CB7E75" w:rsidRDefault="005550E5"/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B7E75">
              <w:t xml:space="preserve"> 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CB7E75">
              <w:t xml:space="preserve">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CB7E75">
              <w:t xml:space="preserve"> </w:t>
            </w:r>
          </w:p>
        </w:tc>
        <w:tc>
          <w:tcPr>
            <w:tcW w:w="102" w:type="dxa"/>
          </w:tcPr>
          <w:p w:rsidR="005550E5" w:rsidRPr="00CB7E75" w:rsidRDefault="005550E5"/>
        </w:tc>
      </w:tr>
      <w:tr w:rsidR="005550E5" w:rsidRPr="00CB7E75" w:rsidTr="00772F0D">
        <w:trPr>
          <w:trHeight w:hRule="exact" w:val="818"/>
        </w:trPr>
        <w:tc>
          <w:tcPr>
            <w:tcW w:w="288" w:type="dxa"/>
          </w:tcPr>
          <w:p w:rsidR="005550E5" w:rsidRPr="00CB7E75" w:rsidRDefault="005550E5"/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CB7E75">
              <w:t xml:space="preserve"> 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CB7E75">
              <w:t xml:space="preserve">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CB7E75">
              <w:t xml:space="preserve"> </w:t>
            </w:r>
          </w:p>
        </w:tc>
        <w:tc>
          <w:tcPr>
            <w:tcW w:w="102" w:type="dxa"/>
          </w:tcPr>
          <w:p w:rsidR="005550E5" w:rsidRPr="00CB7E75" w:rsidRDefault="005550E5"/>
        </w:tc>
      </w:tr>
      <w:tr w:rsidR="005550E5" w:rsidRPr="00CB7E75" w:rsidTr="00772F0D">
        <w:trPr>
          <w:trHeight w:hRule="exact" w:val="555"/>
        </w:trPr>
        <w:tc>
          <w:tcPr>
            <w:tcW w:w="288" w:type="dxa"/>
          </w:tcPr>
          <w:p w:rsidR="005550E5" w:rsidRPr="00CB7E75" w:rsidRDefault="005550E5"/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CB7E75">
              <w:t xml:space="preserve"> 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CB7E75">
              <w:t xml:space="preserve">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CB7E75">
              <w:t xml:space="preserve"> </w:t>
            </w:r>
          </w:p>
        </w:tc>
        <w:tc>
          <w:tcPr>
            <w:tcW w:w="102" w:type="dxa"/>
          </w:tcPr>
          <w:p w:rsidR="005550E5" w:rsidRPr="00CB7E75" w:rsidRDefault="005550E5"/>
        </w:tc>
      </w:tr>
      <w:tr w:rsidR="005550E5" w:rsidRPr="00CB7E75" w:rsidTr="00772F0D">
        <w:trPr>
          <w:trHeight w:hRule="exact" w:val="1096"/>
        </w:trPr>
        <w:tc>
          <w:tcPr>
            <w:tcW w:w="288" w:type="dxa"/>
          </w:tcPr>
          <w:p w:rsidR="005550E5" w:rsidRPr="00CB7E75" w:rsidRDefault="005550E5"/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Kaspersky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Endpoint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Security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бизнеса-Стандартный</w:t>
            </w:r>
            <w:r w:rsidRPr="00CB7E75">
              <w:t xml:space="preserve"> 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Д-300-18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21.03.2018</w:t>
            </w:r>
            <w:r w:rsidRPr="00CB7E75">
              <w:t xml:space="preserve">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28.01.2020</w:t>
            </w:r>
            <w:r w:rsidRPr="00CB7E75">
              <w:t xml:space="preserve"> </w:t>
            </w:r>
          </w:p>
        </w:tc>
        <w:tc>
          <w:tcPr>
            <w:tcW w:w="102" w:type="dxa"/>
          </w:tcPr>
          <w:p w:rsidR="005550E5" w:rsidRPr="00CB7E75" w:rsidRDefault="005550E5"/>
        </w:tc>
      </w:tr>
      <w:tr w:rsidR="005550E5" w:rsidRPr="00CB7E75" w:rsidTr="00772F0D">
        <w:trPr>
          <w:trHeight w:hRule="exact" w:val="826"/>
        </w:trPr>
        <w:tc>
          <w:tcPr>
            <w:tcW w:w="288" w:type="dxa"/>
          </w:tcPr>
          <w:p w:rsidR="005550E5" w:rsidRPr="00CB7E75" w:rsidRDefault="005550E5"/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2003(для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CB7E75">
              <w:t xml:space="preserve"> 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CB7E75">
              <w:t xml:space="preserve">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CB7E75">
              <w:t xml:space="preserve"> </w:t>
            </w:r>
          </w:p>
        </w:tc>
        <w:tc>
          <w:tcPr>
            <w:tcW w:w="102" w:type="dxa"/>
          </w:tcPr>
          <w:p w:rsidR="005550E5" w:rsidRPr="00CB7E75" w:rsidRDefault="005550E5"/>
        </w:tc>
      </w:tr>
      <w:tr w:rsidR="005550E5" w:rsidRPr="00CB7E75" w:rsidTr="00772F0D">
        <w:trPr>
          <w:trHeight w:hRule="exact" w:val="555"/>
        </w:trPr>
        <w:tc>
          <w:tcPr>
            <w:tcW w:w="288" w:type="dxa"/>
          </w:tcPr>
          <w:p w:rsidR="005550E5" w:rsidRPr="00CB7E75" w:rsidRDefault="005550E5"/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Code</w:t>
            </w:r>
            <w:r w:rsidRPr="00CB7E75">
              <w:t xml:space="preserve"> 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B7E75">
              <w:t xml:space="preserve">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CB7E75">
              <w:t xml:space="preserve"> </w:t>
            </w:r>
          </w:p>
        </w:tc>
        <w:tc>
          <w:tcPr>
            <w:tcW w:w="102" w:type="dxa"/>
          </w:tcPr>
          <w:p w:rsidR="005550E5" w:rsidRPr="00CB7E75" w:rsidRDefault="005550E5"/>
        </w:tc>
      </w:tr>
      <w:tr w:rsidR="005550E5" w:rsidRPr="00CB7E75" w:rsidTr="00772F0D">
        <w:trPr>
          <w:trHeight w:hRule="exact" w:val="138"/>
        </w:trPr>
        <w:tc>
          <w:tcPr>
            <w:tcW w:w="288" w:type="dxa"/>
          </w:tcPr>
          <w:p w:rsidR="005550E5" w:rsidRPr="00CB7E75" w:rsidRDefault="005550E5"/>
        </w:tc>
        <w:tc>
          <w:tcPr>
            <w:tcW w:w="2511" w:type="dxa"/>
          </w:tcPr>
          <w:p w:rsidR="005550E5" w:rsidRPr="00CB7E75" w:rsidRDefault="005550E5"/>
        </w:tc>
        <w:tc>
          <w:tcPr>
            <w:tcW w:w="3731" w:type="dxa"/>
          </w:tcPr>
          <w:p w:rsidR="005550E5" w:rsidRPr="00CB7E75" w:rsidRDefault="005550E5"/>
        </w:tc>
        <w:tc>
          <w:tcPr>
            <w:tcW w:w="2792" w:type="dxa"/>
          </w:tcPr>
          <w:p w:rsidR="005550E5" w:rsidRPr="00CB7E75" w:rsidRDefault="005550E5"/>
        </w:tc>
        <w:tc>
          <w:tcPr>
            <w:tcW w:w="102" w:type="dxa"/>
          </w:tcPr>
          <w:p w:rsidR="005550E5" w:rsidRPr="00CB7E75" w:rsidRDefault="005550E5"/>
        </w:tc>
      </w:tr>
      <w:tr w:rsidR="005550E5" w:rsidRPr="003833AA" w:rsidTr="00772F0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CB7E75" w:rsidTr="00772F0D">
        <w:trPr>
          <w:trHeight w:hRule="exact" w:val="270"/>
        </w:trPr>
        <w:tc>
          <w:tcPr>
            <w:tcW w:w="288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62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CB7E75">
              <w:t xml:space="preserve"> 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CB7E75">
              <w:t xml:space="preserve"> </w:t>
            </w:r>
          </w:p>
        </w:tc>
        <w:tc>
          <w:tcPr>
            <w:tcW w:w="102" w:type="dxa"/>
          </w:tcPr>
          <w:p w:rsidR="005550E5" w:rsidRPr="00CB7E75" w:rsidRDefault="005550E5"/>
        </w:tc>
      </w:tr>
      <w:tr w:rsidR="005550E5" w:rsidRPr="00CB7E75" w:rsidTr="00772F0D">
        <w:trPr>
          <w:trHeight w:hRule="exact" w:val="14"/>
        </w:trPr>
        <w:tc>
          <w:tcPr>
            <w:tcW w:w="288" w:type="dxa"/>
          </w:tcPr>
          <w:p w:rsidR="005550E5" w:rsidRPr="00CB7E75" w:rsidRDefault="005550E5"/>
        </w:tc>
        <w:tc>
          <w:tcPr>
            <w:tcW w:w="62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2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02" w:type="dxa"/>
          </w:tcPr>
          <w:p w:rsidR="005550E5" w:rsidRPr="00CB7E75" w:rsidRDefault="005550E5"/>
        </w:tc>
      </w:tr>
      <w:tr w:rsidR="005550E5" w:rsidRPr="00CB7E75" w:rsidTr="00772F0D">
        <w:trPr>
          <w:trHeight w:hRule="exact" w:val="263"/>
        </w:trPr>
        <w:tc>
          <w:tcPr>
            <w:tcW w:w="288" w:type="dxa"/>
          </w:tcPr>
          <w:p w:rsidR="005550E5" w:rsidRPr="00CB7E75" w:rsidRDefault="005550E5"/>
        </w:tc>
        <w:tc>
          <w:tcPr>
            <w:tcW w:w="62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27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0E5" w:rsidRPr="00CB7E75" w:rsidRDefault="005550E5"/>
        </w:tc>
        <w:tc>
          <w:tcPr>
            <w:tcW w:w="102" w:type="dxa"/>
          </w:tcPr>
          <w:p w:rsidR="005550E5" w:rsidRPr="00CB7E75" w:rsidRDefault="005550E5"/>
        </w:tc>
      </w:tr>
      <w:tr w:rsidR="005550E5" w:rsidRPr="003833AA" w:rsidTr="00772F0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3833AA" w:rsidTr="00772F0D">
        <w:trPr>
          <w:trHeight w:hRule="exact" w:val="138"/>
        </w:trPr>
        <w:tc>
          <w:tcPr>
            <w:tcW w:w="288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2511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3731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279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  <w:tc>
          <w:tcPr>
            <w:tcW w:w="102" w:type="dxa"/>
          </w:tcPr>
          <w:p w:rsidR="005550E5" w:rsidRPr="00DF6AEF" w:rsidRDefault="005550E5">
            <w:pPr>
              <w:rPr>
                <w:lang w:val="ru-RU"/>
              </w:rPr>
            </w:pPr>
          </w:p>
        </w:tc>
      </w:tr>
      <w:tr w:rsidR="005550E5" w:rsidRPr="003833AA" w:rsidTr="00772F0D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F6AEF">
              <w:rPr>
                <w:lang w:val="ru-RU"/>
              </w:rPr>
              <w:t xml:space="preserve"> </w:t>
            </w:r>
          </w:p>
        </w:tc>
      </w:tr>
      <w:tr w:rsidR="005550E5" w:rsidRPr="00CB7E75" w:rsidTr="00772F0D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DF6AEF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F6AEF">
              <w:rPr>
                <w:lang w:val="ru-RU"/>
              </w:rPr>
              <w:t xml:space="preserve"> </w:t>
            </w:r>
          </w:p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F6AEF">
              <w:rPr>
                <w:lang w:val="ru-RU"/>
              </w:rPr>
              <w:t xml:space="preserve"> </w:t>
            </w:r>
            <w:r w:rsidRPr="00DF6A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F6AEF">
              <w:rPr>
                <w:lang w:val="ru-RU"/>
              </w:rPr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282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классы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УИТ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B7E75">
              <w:t xml:space="preserve"> </w:t>
            </w:r>
            <w:r w:rsidRPr="00CB7E75">
              <w:rPr>
                <w:rFonts w:ascii="Times New Roman" w:hAnsi="Times New Roman"/>
                <w:color w:val="000000"/>
                <w:sz w:val="24"/>
                <w:szCs w:val="24"/>
              </w:rPr>
              <w:t>АСУ.</w:t>
            </w:r>
            <w:r w:rsidRPr="00CB7E75">
              <w:t xml:space="preserve"> </w:t>
            </w:r>
          </w:p>
          <w:p w:rsidR="005550E5" w:rsidRPr="00CB7E75" w:rsidRDefault="005550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7E75">
              <w:t xml:space="preserve"> </w:t>
            </w:r>
          </w:p>
        </w:tc>
      </w:tr>
      <w:tr w:rsidR="005550E5" w:rsidRPr="00CB7E75" w:rsidTr="00772F0D">
        <w:trPr>
          <w:trHeight w:hRule="exact" w:val="351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50E5" w:rsidRPr="00CB7E75" w:rsidRDefault="005550E5"/>
        </w:tc>
      </w:tr>
    </w:tbl>
    <w:p w:rsidR="005550E5" w:rsidRDefault="005550E5"/>
    <w:p w:rsidR="005550E5" w:rsidRDefault="005550E5" w:rsidP="00A64738">
      <w:pPr>
        <w:tabs>
          <w:tab w:val="left" w:pos="851"/>
        </w:tabs>
        <w:ind w:left="491"/>
        <w:jc w:val="right"/>
        <w:rPr>
          <w:rFonts w:ascii="Times New Roman" w:hAnsi="Times New Roman"/>
          <w:sz w:val="24"/>
          <w:szCs w:val="24"/>
        </w:rPr>
      </w:pPr>
      <w:r>
        <w:br w:type="page"/>
      </w:r>
      <w:r>
        <w:rPr>
          <w:rStyle w:val="FontStyle20"/>
          <w:rFonts w:ascii="Times New Roman" w:hAnsi="Times New Roman" w:cs="Times New Roman"/>
          <w:sz w:val="24"/>
          <w:szCs w:val="24"/>
        </w:rPr>
        <w:t>приложение</w:t>
      </w:r>
      <w:r w:rsidRPr="00D917A1">
        <w:rPr>
          <w:rStyle w:val="FontStyle20"/>
          <w:rFonts w:ascii="Times New Roman" w:hAnsi="Times New Roman" w:cs="Times New Roman"/>
          <w:sz w:val="24"/>
          <w:szCs w:val="24"/>
        </w:rPr>
        <w:t> </w:t>
      </w:r>
      <w:r>
        <w:rPr>
          <w:rStyle w:val="FontStyle20"/>
          <w:rFonts w:ascii="Times New Roman" w:hAnsi="Times New Roman" w:cs="Times New Roman"/>
          <w:sz w:val="24"/>
          <w:szCs w:val="24"/>
        </w:rPr>
        <w:t>1</w:t>
      </w:r>
      <w:r w:rsidRPr="00D917A1">
        <w:rPr>
          <w:rFonts w:ascii="Times New Roman" w:hAnsi="Times New Roman"/>
          <w:sz w:val="24"/>
          <w:szCs w:val="24"/>
        </w:rPr>
        <w:t xml:space="preserve"> </w:t>
      </w:r>
    </w:p>
    <w:p w:rsidR="005550E5" w:rsidRPr="00A64738" w:rsidRDefault="005550E5" w:rsidP="00A64738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64738">
        <w:rPr>
          <w:rFonts w:ascii="Times New Roman" w:hAnsi="Times New Roman"/>
          <w:sz w:val="24"/>
          <w:szCs w:val="24"/>
          <w:lang w:val="ru-RU"/>
        </w:rPr>
        <w:t>«</w:t>
      </w:r>
      <w:r w:rsidRPr="00A64738">
        <w:rPr>
          <w:rStyle w:val="FontStyle31"/>
          <w:rFonts w:ascii="Times New Roman" w:hAnsi="Times New Roman"/>
          <w:sz w:val="24"/>
          <w:szCs w:val="24"/>
          <w:lang w:val="ru-RU"/>
        </w:rPr>
        <w:t>Учебно-методическое обеспечение самостоятельной работы обучающихся</w:t>
      </w:r>
      <w:r w:rsidRPr="00A6473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»</w:t>
      </w:r>
    </w:p>
    <w:p w:rsidR="005550E5" w:rsidRPr="00A64738" w:rsidRDefault="005550E5" w:rsidP="00A64738">
      <w:pPr>
        <w:tabs>
          <w:tab w:val="left" w:pos="851"/>
        </w:tabs>
        <w:ind w:left="491"/>
        <w:jc w:val="both"/>
        <w:outlineLvl w:val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CALS</w:t>
      </w:r>
      <w:r w:rsidRPr="00A64738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-ТЕХНОЛОГИИ</w:t>
      </w:r>
      <w:r w:rsidRPr="00A64738">
        <w:rPr>
          <w:lang w:val="ru-RU"/>
        </w:rPr>
        <w:t xml:space="preserve"> </w:t>
      </w:r>
      <w:r w:rsidRPr="00A64738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В</w:t>
      </w:r>
      <w:r w:rsidRPr="00A64738">
        <w:rPr>
          <w:lang w:val="ru-RU"/>
        </w:rPr>
        <w:t xml:space="preserve"> </w:t>
      </w:r>
      <w:r w:rsidRPr="00A64738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РАЗРАБОТКЕ</w:t>
      </w:r>
      <w:r w:rsidRPr="00A64738">
        <w:rPr>
          <w:lang w:val="ru-RU"/>
        </w:rPr>
        <w:t xml:space="preserve"> </w:t>
      </w:r>
      <w:r w:rsidRPr="00A64738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ПРОГРАММНЫХ</w:t>
      </w:r>
      <w:r w:rsidRPr="00A64738">
        <w:rPr>
          <w:lang w:val="ru-RU"/>
        </w:rPr>
        <w:t xml:space="preserve"> </w:t>
      </w:r>
      <w:r w:rsidRPr="00A64738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СРЕДСТВ</w:t>
      </w:r>
    </w:p>
    <w:p w:rsidR="005550E5" w:rsidRPr="00A64738" w:rsidRDefault="005550E5" w:rsidP="00A64738">
      <w:pPr>
        <w:outlineLvl w:val="0"/>
        <w:rPr>
          <w:lang w:val="ru-RU"/>
        </w:rPr>
      </w:pPr>
      <w:r>
        <w:rPr>
          <w:noProof/>
          <w:lang w:val="ru-RU" w:eastAsia="ru-RU"/>
        </w:rPr>
        <w:pict>
          <v:rect id="Номер слайда 3" o:spid="_x0000_s1026" style="position:absolute;margin-left:462.2pt;margin-top:417.6pt;width:168pt;height:28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</v:rect>
        </w:pict>
      </w:r>
      <w:r w:rsidRPr="00A64738">
        <w:rPr>
          <w:b/>
          <w:lang w:val="ru-RU"/>
        </w:rPr>
        <w:t>Упражнение 1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>Первоначальная настройка git. Инициализация каталога. Состояния фалов в git. Первый коммит.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>Цель занятия – провести первоначальную настройку системы контроля вер-сии git, после установки инициализировать каталог для работы, разобраться с су-ществующими состояниями файлов в git, сделать первый коммит.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>Шаг 1: Зайти в папку {Номер группы} и в ней создать папку соответствующую инициалам студента на английском языке. Например, для студента Иванов Петр Петрович, папка будет иметь имя IPP.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>Шаг 2:  Провести инициализацию репозитория в созданной папке. Для этого, открыть прграмму Git Bash, перейти в созданную папку (для перемещения используется команда cd T://{Номер группы}/{Инициалы})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3:  Установить настройки имени и e-mail’а, не используя опцию --global. 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</w:t>
      </w:r>
      <w:r w:rsidRPr="00A546D0">
        <w:rPr>
          <w:sz w:val="24"/>
        </w:rPr>
        <w:t>4</w:t>
      </w:r>
      <w:r w:rsidRPr="002C6064">
        <w:rPr>
          <w:sz w:val="24"/>
        </w:rPr>
        <w:t xml:space="preserve">:. Создать в папке файл my_first_file.txt и проиндексировать его. 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</w:t>
      </w:r>
      <w:r w:rsidRPr="00A546D0">
        <w:rPr>
          <w:sz w:val="24"/>
        </w:rPr>
        <w:t>5</w:t>
      </w:r>
      <w:r w:rsidRPr="002C6064">
        <w:rPr>
          <w:sz w:val="24"/>
        </w:rPr>
        <w:t xml:space="preserve">:. Сделать первый коммит. </w:t>
      </w:r>
    </w:p>
    <w:p w:rsidR="005550E5" w:rsidRPr="00A546D0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6:  Открыть файл my_first_file.txt и добавить в него строчку “test row”. Про-индексировать изменения. 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>Шаг 7: Создать новый файл my_second_file.txt. Проиндексировать изменения.</w:t>
      </w:r>
    </w:p>
    <w:p w:rsidR="005550E5" w:rsidRPr="002C6064" w:rsidRDefault="005550E5" w:rsidP="00A64738">
      <w:pPr>
        <w:pStyle w:val="0"/>
        <w:rPr>
          <w:b/>
          <w:sz w:val="24"/>
        </w:rPr>
      </w:pPr>
      <w:r w:rsidRPr="002C6064">
        <w:rPr>
          <w:sz w:val="24"/>
        </w:rPr>
        <w:t xml:space="preserve"> Шаг </w:t>
      </w:r>
      <w:r w:rsidRPr="00A546D0">
        <w:rPr>
          <w:sz w:val="24"/>
        </w:rPr>
        <w:t>8</w:t>
      </w:r>
      <w:r w:rsidRPr="002C6064">
        <w:rPr>
          <w:sz w:val="24"/>
        </w:rPr>
        <w:t>: Сделать второй коммит.</w:t>
      </w:r>
    </w:p>
    <w:p w:rsidR="005550E5" w:rsidRPr="00444441" w:rsidRDefault="005550E5" w:rsidP="00A64738">
      <w:pPr>
        <w:pStyle w:val="0"/>
        <w:rPr>
          <w:b/>
          <w:color w:val="FF0000"/>
          <w:sz w:val="24"/>
        </w:rPr>
      </w:pPr>
    </w:p>
    <w:p w:rsidR="005550E5" w:rsidRPr="002C6064" w:rsidRDefault="005550E5" w:rsidP="00A64738">
      <w:pPr>
        <w:pStyle w:val="0"/>
        <w:outlineLvl w:val="0"/>
        <w:rPr>
          <w:b/>
          <w:sz w:val="24"/>
        </w:rPr>
      </w:pPr>
      <w:r w:rsidRPr="002C6064">
        <w:rPr>
          <w:b/>
          <w:sz w:val="24"/>
        </w:rPr>
        <w:t xml:space="preserve">Упражнение 2  </w:t>
      </w:r>
    </w:p>
    <w:p w:rsidR="005550E5" w:rsidRPr="00A546D0" w:rsidRDefault="005550E5" w:rsidP="00A64738">
      <w:pPr>
        <w:pStyle w:val="0"/>
        <w:rPr>
          <w:sz w:val="24"/>
        </w:rPr>
      </w:pPr>
      <w:r w:rsidRPr="002C6064">
        <w:rPr>
          <w:sz w:val="24"/>
        </w:rPr>
        <w:t>Игнорирование файлов. Сравнение изменений. Удаление и перемещение файлов.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>Цель занятия – научиться исключать файлы, которые нет необходимости вести в системе контроля версий. Получить практические навыки сравнения проделанных изменений в файлах.</w:t>
      </w:r>
    </w:p>
    <w:p w:rsidR="005550E5" w:rsidRPr="00A546D0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1: Создать папку temp в своем репозитории. 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1: Создать папку log и добавить в нее 2 файла: main.html и some.tmp. 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1: Создать файл .gitignore и добавить в игнорирование папку temp и файлы с расширением .tmp из папки log. 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1: Закоммитить добавление файла .gitignore. </w:t>
      </w:r>
    </w:p>
    <w:p w:rsidR="005550E5" w:rsidRPr="00A546D0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1: Внести изменения в файл my_first_file.txt, добавив строчку “row to index”, проиндексировать данные изменения. Еще раз внести изменения в файл, до-бавив строчку “row no index”. 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 xml:space="preserve">Шаг 1: Посмотреть индексированные и неиндексированные изменения исполь-зуя команду git diff. 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>Шаг 1: Удалить файл my_first_file.txt, зафиксировать данное удаление.</w:t>
      </w:r>
    </w:p>
    <w:p w:rsidR="005550E5" w:rsidRPr="002C6064" w:rsidRDefault="005550E5" w:rsidP="00A64738">
      <w:pPr>
        <w:pStyle w:val="0"/>
        <w:rPr>
          <w:sz w:val="24"/>
        </w:rPr>
      </w:pPr>
      <w:r w:rsidRPr="002C6064">
        <w:rPr>
          <w:sz w:val="24"/>
        </w:rPr>
        <w:t>Шаг 1: Переименовать файл my_second_file.txt в my_first_file.txt, зафиксировать изменение.</w:t>
      </w:r>
    </w:p>
    <w:p w:rsidR="005550E5" w:rsidRPr="002C6064" w:rsidRDefault="005550E5" w:rsidP="00A64738">
      <w:pPr>
        <w:pStyle w:val="0"/>
        <w:rPr>
          <w:sz w:val="24"/>
        </w:rPr>
      </w:pPr>
    </w:p>
    <w:p w:rsidR="005550E5" w:rsidRPr="002C6064" w:rsidRDefault="005550E5" w:rsidP="00A64738">
      <w:pPr>
        <w:pStyle w:val="0"/>
        <w:rPr>
          <w:sz w:val="24"/>
        </w:rPr>
      </w:pPr>
    </w:p>
    <w:p w:rsidR="005550E5" w:rsidRPr="00FB2830" w:rsidRDefault="005550E5" w:rsidP="00A64738">
      <w:pPr>
        <w:pStyle w:val="0"/>
        <w:outlineLvl w:val="0"/>
        <w:rPr>
          <w:b/>
          <w:sz w:val="24"/>
        </w:rPr>
      </w:pPr>
      <w:r w:rsidRPr="00FB2830">
        <w:rPr>
          <w:b/>
          <w:sz w:val="24"/>
        </w:rPr>
        <w:t>Упражнение 3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>Отмена внесенных изменений. Работа с метками.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>Цель занятия – научиться отменять сделанные изменения, работать с метками.</w:t>
      </w:r>
    </w:p>
    <w:p w:rsidR="005550E5" w:rsidRPr="00A546D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1: Создать три файла: 1.txt, 2.txt, 3.txt.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2:  Проиндексировать первый файл и сделать коммит с комментарием “add 1.txt file”.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3:  Проиндексировать второй и третий файлы.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4: Удалить из индекса второй файл.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6:  Перезаписать уже сделанный коммит с новым комментарием “add 1.txt and 3.txt”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7:  Создать аннотированную метку с названием v0.01.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>Шаг 8:  Создать легковесную ветку указывающую на первый коммит в репозитории.</w:t>
      </w:r>
    </w:p>
    <w:p w:rsidR="005550E5" w:rsidRPr="00444441" w:rsidRDefault="005550E5" w:rsidP="00A64738">
      <w:pPr>
        <w:pStyle w:val="0"/>
        <w:rPr>
          <w:b/>
          <w:color w:val="FF0000"/>
          <w:sz w:val="24"/>
        </w:rPr>
      </w:pPr>
    </w:p>
    <w:p w:rsidR="005550E5" w:rsidRPr="00FB2830" w:rsidRDefault="005550E5" w:rsidP="00A64738">
      <w:pPr>
        <w:pStyle w:val="0"/>
        <w:outlineLvl w:val="0"/>
        <w:rPr>
          <w:b/>
          <w:sz w:val="24"/>
        </w:rPr>
      </w:pPr>
      <w:r w:rsidRPr="00FB2830">
        <w:rPr>
          <w:b/>
          <w:sz w:val="24"/>
        </w:rPr>
        <w:t>Упражнение 4</w:t>
      </w:r>
    </w:p>
    <w:p w:rsidR="005550E5" w:rsidRPr="00FB2830" w:rsidRDefault="005550E5" w:rsidP="00A64738">
      <w:pPr>
        <w:pStyle w:val="0"/>
        <w:outlineLvl w:val="0"/>
        <w:rPr>
          <w:sz w:val="24"/>
        </w:rPr>
      </w:pPr>
      <w:r w:rsidRPr="00FB2830">
        <w:rPr>
          <w:sz w:val="24"/>
        </w:rPr>
        <w:t>Работа с ветками, решение конфликтов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>Цель занятия – научиться создавать ветки, перемещаться по ним, объеди-нять и удалять их. Решать конфликты слияния</w:t>
      </w:r>
    </w:p>
    <w:p w:rsidR="005550E5" w:rsidRPr="00A546D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1: Создать новую ветку my_first_branch.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2:  Перейти на ветку и создать новый файл in_branch.txt, закоммитить изменения.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3:  Вернуться на ветку master.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4:  Создать и сразу перейти на ветку new_branch.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5: Сделать изменения в файле 1.txt, добавить строчку “new row in 1.txt file”, закоммитить изменения.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6:  Перейти на ветку </w:t>
      </w:r>
      <w:r w:rsidRPr="00FB2830">
        <w:rPr>
          <w:sz w:val="24"/>
          <w:lang w:val="en-US"/>
        </w:rPr>
        <w:t>master</w:t>
      </w:r>
      <w:r w:rsidRPr="00FB2830">
        <w:rPr>
          <w:sz w:val="24"/>
        </w:rPr>
        <w:t xml:space="preserve"> и слить ветки </w:t>
      </w:r>
      <w:r w:rsidRPr="00FB2830">
        <w:rPr>
          <w:sz w:val="24"/>
          <w:lang w:val="en-US"/>
        </w:rPr>
        <w:t>master</w:t>
      </w:r>
      <w:r w:rsidRPr="00FB2830">
        <w:rPr>
          <w:sz w:val="24"/>
        </w:rPr>
        <w:t xml:space="preserve"> и </w:t>
      </w:r>
      <w:r w:rsidRPr="00FB2830">
        <w:rPr>
          <w:sz w:val="24"/>
          <w:lang w:val="en-US"/>
        </w:rPr>
        <w:t>my</w:t>
      </w:r>
      <w:r w:rsidRPr="00FB2830">
        <w:rPr>
          <w:sz w:val="24"/>
        </w:rPr>
        <w:t>_</w:t>
      </w:r>
      <w:r w:rsidRPr="00FB2830">
        <w:rPr>
          <w:sz w:val="24"/>
          <w:lang w:val="en-US"/>
        </w:rPr>
        <w:t>first</w:t>
      </w:r>
      <w:r w:rsidRPr="00FB2830">
        <w:rPr>
          <w:sz w:val="24"/>
        </w:rPr>
        <w:t>_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, после чего слить ветки </w:t>
      </w:r>
      <w:r w:rsidRPr="00FB2830">
        <w:rPr>
          <w:sz w:val="24"/>
          <w:lang w:val="en-US"/>
        </w:rPr>
        <w:t>master</w:t>
      </w:r>
      <w:r w:rsidRPr="00FB2830">
        <w:rPr>
          <w:sz w:val="24"/>
        </w:rPr>
        <w:t xml:space="preserve"> и </w:t>
      </w:r>
      <w:r w:rsidRPr="00FB2830">
        <w:rPr>
          <w:sz w:val="24"/>
          <w:lang w:val="en-US"/>
        </w:rPr>
        <w:t>new</w:t>
      </w:r>
      <w:r w:rsidRPr="00FB2830">
        <w:rPr>
          <w:sz w:val="24"/>
        </w:rPr>
        <w:t>_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. </w:t>
      </w:r>
    </w:p>
    <w:p w:rsidR="005550E5" w:rsidRPr="00FB2830" w:rsidRDefault="005550E5" w:rsidP="00A64738">
      <w:pPr>
        <w:pStyle w:val="0"/>
        <w:rPr>
          <w:sz w:val="24"/>
          <w:lang w:val="en-US"/>
        </w:rPr>
      </w:pPr>
      <w:r w:rsidRPr="00FB2830">
        <w:rPr>
          <w:sz w:val="24"/>
        </w:rPr>
        <w:t>Шаг</w:t>
      </w:r>
      <w:r w:rsidRPr="00FB2830">
        <w:rPr>
          <w:sz w:val="24"/>
          <w:lang w:val="en-US"/>
        </w:rPr>
        <w:t xml:space="preserve"> 7:  </w:t>
      </w:r>
      <w:r w:rsidRPr="00FB2830">
        <w:rPr>
          <w:sz w:val="24"/>
        </w:rPr>
        <w:t>Удалить</w:t>
      </w:r>
      <w:r w:rsidRPr="00FB2830">
        <w:rPr>
          <w:sz w:val="24"/>
          <w:lang w:val="en-US"/>
        </w:rPr>
        <w:t xml:space="preserve"> </w:t>
      </w:r>
      <w:r w:rsidRPr="00FB2830">
        <w:rPr>
          <w:sz w:val="24"/>
        </w:rPr>
        <w:t>ветки</w:t>
      </w:r>
      <w:r w:rsidRPr="00FB2830">
        <w:rPr>
          <w:sz w:val="24"/>
          <w:lang w:val="en-US"/>
        </w:rPr>
        <w:t xml:space="preserve"> my_first_branch </w:t>
      </w:r>
      <w:r w:rsidRPr="00FB2830">
        <w:rPr>
          <w:sz w:val="24"/>
        </w:rPr>
        <w:t>и</w:t>
      </w:r>
      <w:r w:rsidRPr="00FB2830">
        <w:rPr>
          <w:sz w:val="24"/>
          <w:lang w:val="en-US"/>
        </w:rPr>
        <w:t xml:space="preserve"> new_branch. </w:t>
      </w:r>
    </w:p>
    <w:p w:rsidR="005550E5" w:rsidRPr="00FB283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8:  Создать ветки 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_1 и 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_2. </w:t>
      </w:r>
    </w:p>
    <w:p w:rsidR="005550E5" w:rsidRPr="00A546D0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9:  Перейти на ветку branch_1 и изменить файл 1.txt, удалить все содержи-мое и добавить текст “fix in 1.txt”, изменить файл 3.txt, удалить все содержимое и добавить текст “fix in 3.txt”, закоммитить изменения. </w:t>
      </w:r>
    </w:p>
    <w:p w:rsidR="005550E5" w:rsidRPr="00935267" w:rsidRDefault="005550E5" w:rsidP="00A64738">
      <w:pPr>
        <w:pStyle w:val="0"/>
        <w:rPr>
          <w:sz w:val="24"/>
        </w:rPr>
      </w:pPr>
      <w:r w:rsidRPr="00935267">
        <w:rPr>
          <w:sz w:val="24"/>
        </w:rPr>
        <w:t xml:space="preserve">Шаг 10:  Перейти на ветку branch_2 и также изменить файл 1.txt, удалить все со-держимое и добавить текст “My fix in 1.txt”, изменить файл 3.txt, удалить все содер-жимое и добавить текст “My fix in 3.txt”, закоммитить изменения. </w:t>
      </w:r>
    </w:p>
    <w:p w:rsidR="005550E5" w:rsidRPr="00935267" w:rsidRDefault="005550E5" w:rsidP="00A64738">
      <w:pPr>
        <w:pStyle w:val="0"/>
        <w:rPr>
          <w:sz w:val="24"/>
        </w:rPr>
      </w:pPr>
      <w:r w:rsidRPr="00935267">
        <w:rPr>
          <w:sz w:val="24"/>
        </w:rPr>
        <w:t xml:space="preserve">Шаг 11:  Слить изменения ветки branch_2 в ветку branch_1. </w:t>
      </w:r>
    </w:p>
    <w:p w:rsidR="005550E5" w:rsidRPr="00935267" w:rsidRDefault="005550E5" w:rsidP="00A64738">
      <w:pPr>
        <w:pStyle w:val="0"/>
        <w:rPr>
          <w:sz w:val="24"/>
        </w:rPr>
      </w:pPr>
      <w:r w:rsidRPr="00935267">
        <w:rPr>
          <w:sz w:val="24"/>
        </w:rPr>
        <w:t>Шаг 12:  Решить конфликт файла 1.txt в ручном режиме, а конфликт 3.txt исполь-зуя команду git mergetool c утилитой Meld.</w:t>
      </w:r>
    </w:p>
    <w:p w:rsidR="005550E5" w:rsidRPr="00935267" w:rsidRDefault="005550E5" w:rsidP="00A64738">
      <w:pPr>
        <w:pStyle w:val="0"/>
        <w:rPr>
          <w:b/>
          <w:sz w:val="24"/>
        </w:rPr>
      </w:pPr>
    </w:p>
    <w:p w:rsidR="005550E5" w:rsidRPr="00165DD7" w:rsidRDefault="005550E5" w:rsidP="00A64738">
      <w:pPr>
        <w:pStyle w:val="0"/>
        <w:outlineLvl w:val="0"/>
        <w:rPr>
          <w:b/>
          <w:sz w:val="24"/>
        </w:rPr>
      </w:pPr>
      <w:r w:rsidRPr="00FB2830">
        <w:rPr>
          <w:b/>
          <w:sz w:val="24"/>
        </w:rPr>
        <w:t xml:space="preserve">Упражнение </w:t>
      </w:r>
      <w:r w:rsidRPr="00165DD7">
        <w:rPr>
          <w:b/>
          <w:sz w:val="24"/>
        </w:rPr>
        <w:t>5</w:t>
      </w:r>
    </w:p>
    <w:p w:rsidR="005550E5" w:rsidRPr="00165DD7" w:rsidRDefault="005550E5" w:rsidP="00A64738">
      <w:pPr>
        <w:pStyle w:val="0"/>
        <w:outlineLvl w:val="0"/>
        <w:rPr>
          <w:sz w:val="24"/>
        </w:rPr>
      </w:pPr>
      <w:r w:rsidRPr="00165DD7">
        <w:rPr>
          <w:sz w:val="24"/>
        </w:rPr>
        <w:t xml:space="preserve">Создание документа </w:t>
      </w:r>
      <w:r w:rsidRPr="00165DD7">
        <w:rPr>
          <w:sz w:val="24"/>
          <w:lang w:val="en-US"/>
        </w:rPr>
        <w:t>XML</w:t>
      </w:r>
    </w:p>
    <w:p w:rsidR="005550E5" w:rsidRPr="00165DD7" w:rsidRDefault="005550E5" w:rsidP="00A64738">
      <w:pPr>
        <w:pStyle w:val="0"/>
        <w:rPr>
          <w:sz w:val="24"/>
        </w:rPr>
      </w:pPr>
      <w:r w:rsidRPr="00FB2830">
        <w:rPr>
          <w:sz w:val="24"/>
        </w:rPr>
        <w:t xml:space="preserve">Шаг 1: </w:t>
      </w:r>
      <w:r w:rsidRPr="00165DD7">
        <w:rPr>
          <w:sz w:val="24"/>
        </w:rPr>
        <w:t>Проработайте ниже предложенный пример создания XML-документа и его отображения с помощью каскадных таблиц стилей.</w:t>
      </w:r>
    </w:p>
    <w:p w:rsidR="005550E5" w:rsidRPr="00165DD7" w:rsidRDefault="005550E5" w:rsidP="00A64738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2</w:t>
      </w:r>
      <w:r w:rsidRPr="00FB2830">
        <w:rPr>
          <w:sz w:val="24"/>
        </w:rPr>
        <w:t xml:space="preserve">: </w:t>
      </w:r>
      <w:r w:rsidRPr="00165DD7">
        <w:rPr>
          <w:sz w:val="24"/>
        </w:rPr>
        <w:t>Создайте в текстовом редакторе Notepad новый файл и введите текст XML-документа, сохранив с расширением .xml</w:t>
      </w:r>
    </w:p>
    <w:p w:rsidR="005550E5" w:rsidRPr="00165DD7" w:rsidRDefault="005550E5" w:rsidP="00A64738">
      <w:pPr>
        <w:spacing w:before="100" w:beforeAutospacing="1" w:after="100" w:afterAutospacing="1"/>
        <w:ind w:left="720"/>
        <w:jc w:val="center"/>
        <w:rPr>
          <w:rFonts w:ascii="Arial" w:hAnsi="Arial" w:cs="Arial"/>
          <w:color w:val="000000"/>
          <w:sz w:val="31"/>
          <w:szCs w:val="31"/>
        </w:rPr>
      </w:pPr>
      <w:r w:rsidRPr="002F493E">
        <w:rPr>
          <w:rFonts w:ascii="Arial" w:hAnsi="Arial" w:cs="Arial"/>
          <w:noProof/>
          <w:color w:val="000000"/>
          <w:sz w:val="31"/>
          <w:szCs w:val="31"/>
        </w:rPr>
        <w:pict>
          <v:shape id="_x0000_i1028" type="#_x0000_t75" alt="http://bourabai.ru/xml/img/htmlconvd-7GsKeg_html_m69c818e7.png" style="width:272.25pt;height:282pt;visibility:visible">
            <v:imagedata r:id="rId8" o:title=""/>
          </v:shape>
        </w:pict>
      </w:r>
    </w:p>
    <w:p w:rsidR="005550E5" w:rsidRPr="00165DD7" w:rsidRDefault="005550E5" w:rsidP="00A64738">
      <w:pPr>
        <w:pStyle w:val="0"/>
        <w:rPr>
          <w:sz w:val="24"/>
        </w:rPr>
      </w:pPr>
      <w:r w:rsidRPr="00165DD7">
        <w:rPr>
          <w:sz w:val="24"/>
        </w:rPr>
        <w:t>Данный документ состоит из двух основных частей: пролога и корневого документа (называемого также элементом документа). Элемент документа называется здесь FILE_1, его начальный тег - &lt;FILE_1&gt;, а конечный - &lt;/FILE_1&gt;, а содержимое - 4 вложенных элементаSTUDENT. В свою очередь каждый элемент STUDENT содержит ряд вложенных элементов.</w:t>
      </w:r>
    </w:p>
    <w:p w:rsidR="005550E5" w:rsidRPr="00165DD7" w:rsidRDefault="005550E5" w:rsidP="00A64738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3</w:t>
      </w:r>
      <w:r w:rsidRPr="00FB2830">
        <w:rPr>
          <w:sz w:val="24"/>
        </w:rPr>
        <w:t xml:space="preserve">: </w:t>
      </w:r>
      <w:r w:rsidRPr="00165DD7">
        <w:rPr>
          <w:sz w:val="24"/>
        </w:rPr>
        <w:t>Откройте документ с помощью браузера Internet Explorer. После проверки синтаксиса, документ отобразится на экране. При наличии ошибок вместо документа на экран будет выдано сообщение о невозможности отобразить страницу.</w:t>
      </w:r>
    </w:p>
    <w:p w:rsidR="005550E5" w:rsidRPr="00165DD7" w:rsidRDefault="005550E5" w:rsidP="00A64738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4</w:t>
      </w:r>
      <w:r w:rsidRPr="00FB2830">
        <w:rPr>
          <w:sz w:val="24"/>
        </w:rPr>
        <w:t xml:space="preserve">: </w:t>
      </w:r>
      <w:r w:rsidRPr="00165DD7">
        <w:rPr>
          <w:sz w:val="24"/>
        </w:rPr>
        <w:t>Попробуйте изменить степень детализации представления элементов документа. Щелкните на символе знака минус (-) слева от начального тега, чтобы свернуть элемент, либо на знаке плюс (+) рядом со свернутым элементом, чтобы развернуть его. Например, щелкнув на знаке минус (-) рядом с элементом FILE_1, вы получите то же, что представлено на рисунке:</w:t>
      </w:r>
    </w:p>
    <w:p w:rsidR="005550E5" w:rsidRPr="00165DD7" w:rsidRDefault="005550E5" w:rsidP="00A64738">
      <w:pPr>
        <w:spacing w:before="100" w:beforeAutospacing="1" w:after="100" w:afterAutospacing="1"/>
        <w:ind w:left="720"/>
        <w:jc w:val="center"/>
        <w:rPr>
          <w:rFonts w:ascii="Arial" w:hAnsi="Arial" w:cs="Arial"/>
          <w:color w:val="000000"/>
          <w:sz w:val="31"/>
          <w:szCs w:val="31"/>
        </w:rPr>
      </w:pPr>
      <w:r w:rsidRPr="002F493E">
        <w:rPr>
          <w:rFonts w:ascii="Arial" w:hAnsi="Arial" w:cs="Arial"/>
          <w:noProof/>
          <w:color w:val="000000"/>
          <w:sz w:val="31"/>
          <w:szCs w:val="31"/>
        </w:rPr>
        <w:pict>
          <v:shape id="_x0000_i1029" type="#_x0000_t75" alt="http://bourabai.ru/xml/img/htmlconvd-7GsKeg_html_m2b5ff964.png" style="width:282.75pt;height:62.25pt;visibility:visible">
            <v:imagedata r:id="rId9" o:title=""/>
          </v:shape>
        </w:pict>
      </w:r>
    </w:p>
    <w:p w:rsidR="005550E5" w:rsidRPr="00165DD7" w:rsidRDefault="005550E5" w:rsidP="00A64738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5</w:t>
      </w:r>
      <w:r w:rsidRPr="00FB2830">
        <w:rPr>
          <w:sz w:val="24"/>
        </w:rPr>
        <w:t xml:space="preserve">: </w:t>
      </w:r>
      <w:r w:rsidRPr="00165DD7">
        <w:rPr>
          <w:sz w:val="24"/>
        </w:rPr>
        <w:t>Создайте в файле file_2.css каскадную таблицу стилей:</w:t>
      </w:r>
    </w:p>
    <w:p w:rsidR="005550E5" w:rsidRPr="00165DD7" w:rsidRDefault="005550E5" w:rsidP="00A64738">
      <w:pPr>
        <w:spacing w:before="100" w:beforeAutospacing="1" w:after="100" w:afterAutospacing="1"/>
        <w:jc w:val="center"/>
        <w:rPr>
          <w:rFonts w:ascii="Arial" w:hAnsi="Arial" w:cs="Arial"/>
          <w:color w:val="000000"/>
          <w:sz w:val="31"/>
          <w:szCs w:val="31"/>
        </w:rPr>
      </w:pPr>
      <w:r w:rsidRPr="002F493E">
        <w:rPr>
          <w:rFonts w:ascii="Arial" w:hAnsi="Arial" w:cs="Arial"/>
          <w:noProof/>
          <w:color w:val="000000"/>
          <w:sz w:val="31"/>
          <w:szCs w:val="31"/>
        </w:rPr>
        <w:pict>
          <v:shape id="Рисунок 3" o:spid="_x0000_i1030" type="#_x0000_t75" alt="http://bourabai.ru/xml/img/htmlconvd-7GsKeg_html_3e0face8.png" style="width:174pt;height:90.75pt;visibility:visible">
            <v:imagedata r:id="rId10" o:title=""/>
          </v:shape>
        </w:pict>
      </w:r>
    </w:p>
    <w:p w:rsidR="005550E5" w:rsidRPr="00165DD7" w:rsidRDefault="005550E5" w:rsidP="00A64738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6</w:t>
      </w:r>
      <w:r w:rsidRPr="00FB2830">
        <w:rPr>
          <w:sz w:val="24"/>
        </w:rPr>
        <w:t xml:space="preserve">: </w:t>
      </w:r>
      <w:r w:rsidRPr="00165DD7">
        <w:rPr>
          <w:sz w:val="24"/>
        </w:rPr>
        <w:t>Откройте в текстовом редакторе файл, созданный в первом пункте задания, и второй строкой документа следующую инструкцию по обработке:</w:t>
      </w:r>
    </w:p>
    <w:p w:rsidR="005550E5" w:rsidRPr="00165DD7" w:rsidRDefault="005550E5" w:rsidP="00A64738">
      <w:pPr>
        <w:spacing w:before="100" w:beforeAutospacing="1" w:after="100" w:afterAutospacing="1"/>
        <w:ind w:left="720"/>
        <w:jc w:val="center"/>
        <w:rPr>
          <w:rFonts w:ascii="Arial" w:hAnsi="Arial" w:cs="Arial"/>
          <w:color w:val="000000"/>
          <w:sz w:val="31"/>
          <w:szCs w:val="31"/>
        </w:rPr>
      </w:pPr>
      <w:r w:rsidRPr="002F493E">
        <w:rPr>
          <w:rFonts w:ascii="Arial" w:hAnsi="Arial" w:cs="Arial"/>
          <w:noProof/>
          <w:color w:val="000000"/>
          <w:sz w:val="31"/>
          <w:szCs w:val="31"/>
        </w:rPr>
        <w:pict>
          <v:shape id="Рисунок 4" o:spid="_x0000_i1031" type="#_x0000_t75" alt="http://bourabai.ru/xml/img/htmlconvd-7GsKeg_html_67dcc93b.png" style="width:326.25pt;height:57pt;visibility:visible">
            <v:imagedata r:id="rId11" o:title=""/>
          </v:shape>
        </w:pict>
      </w:r>
    </w:p>
    <w:p w:rsidR="005550E5" w:rsidRPr="00165DD7" w:rsidRDefault="005550E5" w:rsidP="00A64738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7</w:t>
      </w:r>
      <w:r w:rsidRPr="00FB2830">
        <w:rPr>
          <w:sz w:val="24"/>
        </w:rPr>
        <w:t xml:space="preserve">: </w:t>
      </w:r>
      <w:r w:rsidRPr="00165DD7">
        <w:rPr>
          <w:sz w:val="24"/>
        </w:rPr>
        <w:t>Создайте XML- документ, представляющий информацию по определенной вариантом предметной области. Созданный документ должен соответствовать следующим требования:</w:t>
      </w:r>
    </w:p>
    <w:p w:rsidR="005550E5" w:rsidRPr="00A64738" w:rsidRDefault="005550E5" w:rsidP="00A64738">
      <w:pPr>
        <w:numPr>
          <w:ilvl w:val="1"/>
          <w:numId w:val="1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color w:val="000000"/>
          <w:lang w:val="ru-RU"/>
        </w:rPr>
      </w:pPr>
      <w:r w:rsidRPr="00A64738">
        <w:rPr>
          <w:color w:val="000000"/>
          <w:lang w:val="ru-RU"/>
        </w:rPr>
        <w:t>документы должны иметь глубину вложенности не менее четырех элементов;</w:t>
      </w:r>
    </w:p>
    <w:p w:rsidR="005550E5" w:rsidRPr="00A64738" w:rsidRDefault="005550E5" w:rsidP="00A64738">
      <w:pPr>
        <w:numPr>
          <w:ilvl w:val="1"/>
          <w:numId w:val="1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color w:val="000000"/>
          <w:lang w:val="ru-RU"/>
        </w:rPr>
      </w:pPr>
      <w:r w:rsidRPr="00A64738">
        <w:rPr>
          <w:color w:val="000000"/>
          <w:lang w:val="ru-RU"/>
        </w:rPr>
        <w:t>число элементов документа, не имеющих вложенных, должно быть не менее пяти;</w:t>
      </w:r>
    </w:p>
    <w:p w:rsidR="005550E5" w:rsidRPr="00A64738" w:rsidRDefault="005550E5" w:rsidP="00A64738">
      <w:pPr>
        <w:numPr>
          <w:ilvl w:val="1"/>
          <w:numId w:val="1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color w:val="000000"/>
          <w:lang w:val="ru-RU"/>
        </w:rPr>
      </w:pPr>
      <w:r w:rsidRPr="00A64738">
        <w:rPr>
          <w:color w:val="000000"/>
          <w:lang w:val="ru-RU"/>
        </w:rPr>
        <w:t>элементы документа должны содержать комментарии о своем содержании;</w:t>
      </w:r>
    </w:p>
    <w:p w:rsidR="005550E5" w:rsidRPr="00A64738" w:rsidRDefault="005550E5" w:rsidP="00A64738">
      <w:pPr>
        <w:numPr>
          <w:ilvl w:val="1"/>
          <w:numId w:val="1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lang w:val="ru-RU"/>
        </w:rPr>
      </w:pPr>
      <w:r w:rsidRPr="00A64738">
        <w:rPr>
          <w:color w:val="000000"/>
          <w:lang w:val="ru-RU"/>
        </w:rPr>
        <w:t>документ должен включать элементы, содержащие</w:t>
      </w:r>
      <w:r w:rsidRPr="00A64738">
        <w:rPr>
          <w:rFonts w:ascii="Arial" w:hAnsi="Arial" w:cs="Arial"/>
          <w:color w:val="000000"/>
          <w:sz w:val="31"/>
          <w:szCs w:val="31"/>
          <w:lang w:val="ru-RU"/>
        </w:rPr>
        <w:t xml:space="preserve"> </w:t>
      </w:r>
      <w:r w:rsidRPr="00A64738">
        <w:rPr>
          <w:lang w:val="ru-RU"/>
        </w:rPr>
        <w:t>символьные данные и дочерний элементы;</w:t>
      </w:r>
    </w:p>
    <w:p w:rsidR="005550E5" w:rsidRPr="00165DD7" w:rsidRDefault="005550E5" w:rsidP="00A64738">
      <w:r w:rsidRPr="00A64738">
        <w:rPr>
          <w:lang w:val="ru-RU"/>
        </w:rPr>
        <w:t xml:space="preserve">Шаг 8: Создайте таблицу каскадных стилей, которая отформатирует созданный </w:t>
      </w:r>
      <w:r w:rsidRPr="00165DD7">
        <w:t>XML</w:t>
      </w:r>
      <w:r w:rsidRPr="00A64738">
        <w:rPr>
          <w:lang w:val="ru-RU"/>
        </w:rPr>
        <w:t xml:space="preserve">-документ. </w:t>
      </w:r>
      <w:r w:rsidRPr="00165DD7">
        <w:t>Созданная CSS-таблица должна соответствовать следующим правилам:</w:t>
      </w:r>
    </w:p>
    <w:p w:rsidR="005550E5" w:rsidRPr="00A64738" w:rsidRDefault="005550E5" w:rsidP="00A64738">
      <w:pPr>
        <w:numPr>
          <w:ilvl w:val="1"/>
          <w:numId w:val="2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color w:val="000000"/>
          <w:lang w:val="ru-RU"/>
        </w:rPr>
      </w:pPr>
      <w:r w:rsidRPr="00165DD7">
        <w:rPr>
          <w:color w:val="000000"/>
        </w:rPr>
        <w:t>CSS</w:t>
      </w:r>
      <w:r w:rsidRPr="00A64738">
        <w:rPr>
          <w:color w:val="000000"/>
          <w:lang w:val="ru-RU"/>
        </w:rPr>
        <w:t>-таблица должна включать как контекстуальные, так и родовые селекторы;</w:t>
      </w:r>
    </w:p>
    <w:p w:rsidR="005550E5" w:rsidRPr="00A64738" w:rsidRDefault="005550E5" w:rsidP="00A64738">
      <w:pPr>
        <w:numPr>
          <w:ilvl w:val="1"/>
          <w:numId w:val="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0" w:firstLine="284"/>
        <w:rPr>
          <w:color w:val="000000"/>
          <w:lang w:val="ru-RU"/>
        </w:rPr>
      </w:pPr>
      <w:r w:rsidRPr="00A64738">
        <w:rPr>
          <w:color w:val="000000"/>
          <w:lang w:val="ru-RU"/>
        </w:rPr>
        <w:t xml:space="preserve">дочерние элементы должны наследовать </w:t>
      </w:r>
      <w:r w:rsidRPr="00165DD7">
        <w:rPr>
          <w:color w:val="000000"/>
        </w:rPr>
        <w:t>CSS</w:t>
      </w:r>
      <w:r w:rsidRPr="00A64738">
        <w:rPr>
          <w:color w:val="000000"/>
          <w:lang w:val="ru-RU"/>
        </w:rPr>
        <w:t>-формат родительского элемента;</w:t>
      </w:r>
    </w:p>
    <w:p w:rsidR="005550E5" w:rsidRPr="00A64738" w:rsidRDefault="005550E5" w:rsidP="00A64738">
      <w:pPr>
        <w:numPr>
          <w:ilvl w:val="1"/>
          <w:numId w:val="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0" w:firstLine="284"/>
        <w:rPr>
          <w:color w:val="000000"/>
          <w:lang w:val="ru-RU"/>
        </w:rPr>
      </w:pPr>
      <w:r w:rsidRPr="00A64738">
        <w:rPr>
          <w:color w:val="000000"/>
          <w:lang w:val="ru-RU"/>
        </w:rPr>
        <w:t xml:space="preserve">созданная </w:t>
      </w:r>
      <w:r w:rsidRPr="00165DD7">
        <w:rPr>
          <w:color w:val="000000"/>
        </w:rPr>
        <w:t>CSS</w:t>
      </w:r>
      <w:r w:rsidRPr="00A64738">
        <w:rPr>
          <w:color w:val="000000"/>
          <w:lang w:val="ru-RU"/>
        </w:rPr>
        <w:t>-таблица должна импортировать другую таблицу стилей;</w:t>
      </w:r>
    </w:p>
    <w:p w:rsidR="005550E5" w:rsidRPr="00A64738" w:rsidRDefault="005550E5" w:rsidP="00A64738">
      <w:pPr>
        <w:numPr>
          <w:ilvl w:val="1"/>
          <w:numId w:val="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0" w:firstLine="284"/>
        <w:rPr>
          <w:color w:val="000000"/>
          <w:lang w:val="ru-RU"/>
        </w:rPr>
      </w:pPr>
      <w:r w:rsidRPr="00A64738">
        <w:rPr>
          <w:color w:val="000000"/>
          <w:lang w:val="ru-RU"/>
        </w:rPr>
        <w:t xml:space="preserve">таблица стилей должна включать использование атрибута </w:t>
      </w:r>
      <w:r w:rsidRPr="00165DD7">
        <w:rPr>
          <w:color w:val="000000"/>
        </w:rPr>
        <w:t>STYLE</w:t>
      </w:r>
      <w:r w:rsidRPr="00A64738">
        <w:rPr>
          <w:color w:val="000000"/>
          <w:lang w:val="ru-RU"/>
        </w:rPr>
        <w:t>;</w:t>
      </w:r>
    </w:p>
    <w:p w:rsidR="005550E5" w:rsidRPr="00165DD7" w:rsidRDefault="005550E5" w:rsidP="00A64738">
      <w:pPr>
        <w:pStyle w:val="0"/>
        <w:rPr>
          <w:sz w:val="24"/>
        </w:rPr>
      </w:pPr>
      <w:r w:rsidRPr="00935267">
        <w:rPr>
          <w:sz w:val="24"/>
        </w:rPr>
        <w:t xml:space="preserve">Шаг 8: </w:t>
      </w:r>
      <w:r w:rsidRPr="00165DD7">
        <w:rPr>
          <w:sz w:val="24"/>
        </w:rPr>
        <w:t>В отчете представить код xml-документа, код таблиц CSSи скриншот табличного представления документа.</w:t>
      </w:r>
    </w:p>
    <w:p w:rsidR="005550E5" w:rsidRPr="00935267" w:rsidRDefault="005550E5" w:rsidP="00A64738">
      <w:pPr>
        <w:pStyle w:val="0"/>
        <w:rPr>
          <w:sz w:val="24"/>
        </w:rPr>
      </w:pPr>
      <w:r w:rsidRPr="00165DD7">
        <w:rPr>
          <w:sz w:val="24"/>
        </w:rPr>
        <w:t>Варианты предметных областей создаваемых XML-документов:</w:t>
      </w:r>
    </w:p>
    <w:p w:rsidR="005550E5" w:rsidRPr="00935267" w:rsidRDefault="005550E5" w:rsidP="00A64738">
      <w:pPr>
        <w:pStyle w:val="0"/>
        <w:rPr>
          <w:sz w:val="24"/>
        </w:rPr>
      </w:pPr>
      <w:r w:rsidRPr="00935267">
        <w:rPr>
          <w:sz w:val="24"/>
        </w:rPr>
        <w:t xml:space="preserve">1. </w:t>
      </w:r>
      <w:r w:rsidRPr="00165DD7">
        <w:rPr>
          <w:sz w:val="24"/>
        </w:rPr>
        <w:t>библиографическое описание списка литературы</w:t>
      </w:r>
    </w:p>
    <w:p w:rsidR="005550E5" w:rsidRPr="00935267" w:rsidRDefault="005550E5" w:rsidP="00A64738">
      <w:pPr>
        <w:pStyle w:val="0"/>
        <w:rPr>
          <w:sz w:val="24"/>
        </w:rPr>
      </w:pPr>
      <w:r w:rsidRPr="00935267">
        <w:rPr>
          <w:sz w:val="24"/>
        </w:rPr>
        <w:t xml:space="preserve">2. </w:t>
      </w:r>
      <w:r w:rsidRPr="00165DD7">
        <w:rPr>
          <w:sz w:val="24"/>
        </w:rPr>
        <w:t>список студентов факультета</w:t>
      </w:r>
    </w:p>
    <w:p w:rsidR="005550E5" w:rsidRPr="00165DD7" w:rsidRDefault="005550E5" w:rsidP="00A64738">
      <w:pPr>
        <w:pStyle w:val="0"/>
        <w:rPr>
          <w:sz w:val="24"/>
        </w:rPr>
      </w:pPr>
      <w:r w:rsidRPr="00935267">
        <w:rPr>
          <w:sz w:val="24"/>
        </w:rPr>
        <w:t xml:space="preserve">3. </w:t>
      </w:r>
      <w:r w:rsidRPr="00165DD7">
        <w:rPr>
          <w:sz w:val="24"/>
        </w:rPr>
        <w:t>список изучаемых дисциплин</w:t>
      </w:r>
    </w:p>
    <w:p w:rsidR="005550E5" w:rsidRPr="00772F0D" w:rsidRDefault="005550E5" w:rsidP="00A6473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550E5" w:rsidRPr="00772F0D" w:rsidRDefault="005550E5" w:rsidP="00A64738">
      <w:pPr>
        <w:tabs>
          <w:tab w:val="left" w:pos="851"/>
        </w:tabs>
        <w:ind w:left="491"/>
        <w:jc w:val="right"/>
        <w:rPr>
          <w:rFonts w:ascii="Times New Roman" w:hAnsi="Times New Roman"/>
          <w:sz w:val="24"/>
          <w:szCs w:val="24"/>
          <w:lang w:val="ru-RU"/>
        </w:rPr>
      </w:pPr>
      <w:r w:rsidRPr="00772F0D">
        <w:rPr>
          <w:lang w:val="ru-RU"/>
        </w:rPr>
        <w:br w:type="page"/>
      </w:r>
      <w:r w:rsidRPr="00772F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приложение</w:t>
      </w:r>
      <w:r w:rsidRPr="00D917A1">
        <w:rPr>
          <w:rStyle w:val="FontStyle20"/>
          <w:rFonts w:ascii="Times New Roman" w:hAnsi="Times New Roman" w:cs="Times New Roman"/>
          <w:sz w:val="24"/>
          <w:szCs w:val="24"/>
        </w:rPr>
        <w:t> </w:t>
      </w:r>
      <w:r w:rsidRPr="00772F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</w:t>
      </w:r>
      <w:r w:rsidRPr="00772F0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550E5" w:rsidRPr="00772F0D" w:rsidRDefault="005550E5" w:rsidP="00A64738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72F0D">
        <w:rPr>
          <w:rFonts w:ascii="Times New Roman" w:hAnsi="Times New Roman"/>
          <w:sz w:val="24"/>
          <w:szCs w:val="24"/>
          <w:lang w:val="ru-RU"/>
        </w:rPr>
        <w:t>«Оценочные</w:t>
      </w:r>
      <w:r w:rsidRPr="00772F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средства для проведения промежуточной аттестации»</w:t>
      </w:r>
    </w:p>
    <w:p w:rsidR="005550E5" w:rsidRPr="00772F0D" w:rsidRDefault="005550E5" w:rsidP="00A64738">
      <w:pPr>
        <w:tabs>
          <w:tab w:val="left" w:pos="851"/>
        </w:tabs>
        <w:ind w:left="491"/>
        <w:jc w:val="both"/>
        <w:outlineLvl w:val="0"/>
        <w:rPr>
          <w:rFonts w:ascii="Times New Roman" w:hAnsi="Times New Roman"/>
          <w:b/>
          <w:i/>
          <w:color w:val="000000"/>
          <w:sz w:val="24"/>
          <w:szCs w:val="24"/>
          <w:lang w:val="ru-RU"/>
        </w:rPr>
      </w:pPr>
      <w:r w:rsidRPr="0061133C">
        <w:rPr>
          <w:rFonts w:ascii="Times New Roman" w:hAnsi="Times New Roman"/>
          <w:b/>
          <w:i/>
          <w:color w:val="000000"/>
          <w:sz w:val="24"/>
          <w:szCs w:val="24"/>
        </w:rPr>
        <w:t>CALS</w:t>
      </w:r>
      <w:r w:rsidRPr="00772F0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-ТЕХНОЛОГИИ</w:t>
      </w:r>
      <w:r w:rsidRPr="00772F0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72F0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</w:t>
      </w:r>
      <w:r w:rsidRPr="00772F0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72F0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РАЗРАБОТКЕ</w:t>
      </w:r>
      <w:r w:rsidRPr="00772F0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72F0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ПРОГРАММНЫХ</w:t>
      </w:r>
      <w:r w:rsidRPr="00772F0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72F0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СРЕДСТВ</w:t>
      </w:r>
    </w:p>
    <w:tbl>
      <w:tblPr>
        <w:tblW w:w="5047" w:type="pct"/>
        <w:jc w:val="center"/>
        <w:tblCellMar>
          <w:left w:w="0" w:type="dxa"/>
          <w:right w:w="0" w:type="dxa"/>
        </w:tblCellMar>
        <w:tblLook w:val="00A0"/>
      </w:tblPr>
      <w:tblGrid>
        <w:gridCol w:w="1342"/>
        <w:gridCol w:w="2505"/>
        <w:gridCol w:w="5683"/>
      </w:tblGrid>
      <w:tr w:rsidR="005550E5" w:rsidRPr="00042C46" w:rsidTr="008863A6">
        <w:trPr>
          <w:trHeight w:val="332"/>
          <w:tblHeader/>
          <w:jc w:val="center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50E5" w:rsidRPr="00042C46" w:rsidRDefault="005550E5" w:rsidP="008863A6">
            <w:pPr>
              <w:rPr>
                <w:rFonts w:ascii="Times New Roman" w:hAnsi="Times New Roman"/>
                <w:sz w:val="24"/>
                <w:szCs w:val="24"/>
              </w:rPr>
            </w:pPr>
            <w:r w:rsidRPr="00042C46">
              <w:rPr>
                <w:rFonts w:ascii="Times New Roman" w:hAnsi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550E5" w:rsidRPr="00042C46" w:rsidRDefault="005550E5" w:rsidP="008863A6">
            <w:pPr>
              <w:rPr>
                <w:rFonts w:ascii="Times New Roman" w:hAnsi="Times New Roman"/>
                <w:sz w:val="24"/>
                <w:szCs w:val="24"/>
              </w:rPr>
            </w:pPr>
            <w:r w:rsidRPr="00042C46">
              <w:rPr>
                <w:rFonts w:ascii="Times New Roman" w:hAnsi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3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550E5" w:rsidRPr="00042C46" w:rsidRDefault="005550E5" w:rsidP="008863A6">
            <w:pPr>
              <w:rPr>
                <w:rFonts w:ascii="Times New Roman" w:hAnsi="Times New Roman"/>
                <w:sz w:val="24"/>
                <w:szCs w:val="24"/>
              </w:rPr>
            </w:pPr>
            <w:r w:rsidRPr="00042C46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5550E5" w:rsidRPr="00790C11" w:rsidTr="008863A6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A64738" w:rsidRDefault="005550E5" w:rsidP="008863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ПК-3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моделей,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A6473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</w:p>
        </w:tc>
      </w:tr>
      <w:tr w:rsidR="005550E5" w:rsidRPr="00790C11" w:rsidTr="008863A6">
        <w:trPr>
          <w:trHeight w:val="225"/>
          <w:jc w:val="center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042C46" w:rsidRDefault="005550E5" w:rsidP="008863A6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2C46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042C46" w:rsidRDefault="005550E5" w:rsidP="008863A6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042C46">
              <w:rPr>
                <w:rFonts w:ascii="Times New Roman" w:hAnsi="Times New Roman"/>
                <w:i/>
                <w:sz w:val="24"/>
                <w:szCs w:val="24"/>
              </w:rPr>
              <w:t>Содержание индикатора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50E5" w:rsidRPr="00A64738" w:rsidRDefault="005550E5" w:rsidP="008863A6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6473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Теоретические вопросы, тесты, практические задания, задачи из профессиональной области, комплексные задания, в том числе задания на курсовые проекты (работы) или иные материалы, оценивающие индикатор достижения компетенции</w:t>
            </w:r>
          </w:p>
        </w:tc>
      </w:tr>
      <w:tr w:rsidR="005550E5" w:rsidRPr="00042C46" w:rsidTr="008863A6">
        <w:trPr>
          <w:trHeight w:val="237"/>
          <w:jc w:val="center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61133C" w:rsidRDefault="005550E5" w:rsidP="008863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42C46">
              <w:rPr>
                <w:rFonts w:ascii="Times New Roman" w:hAnsi="Times New Roman"/>
                <w:i/>
                <w:sz w:val="24"/>
                <w:szCs w:val="24"/>
              </w:rPr>
              <w:t>ПК-3.1</w:t>
            </w:r>
          </w:p>
        </w:tc>
        <w:tc>
          <w:tcPr>
            <w:tcW w:w="1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A64738" w:rsidRDefault="005550E5" w:rsidP="008863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647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Оценивает качество математических моделей и технических решений 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50E5" w:rsidRPr="00042C46" w:rsidRDefault="005550E5" w:rsidP="008863A6">
            <w:pPr>
              <w:pStyle w:val="ListParagraph"/>
              <w:spacing w:after="0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042C46">
              <w:rPr>
                <w:rFonts w:ascii="Times New Roman" w:hAnsi="Times New Roman"/>
                <w:sz w:val="24"/>
                <w:szCs w:val="24"/>
              </w:rPr>
              <w:t>1. Что такое Единое информационное пространство Жизненного цикла изделия?</w:t>
            </w:r>
          </w:p>
          <w:p w:rsidR="005550E5" w:rsidRPr="00042C46" w:rsidRDefault="005550E5" w:rsidP="008863A6">
            <w:pPr>
              <w:pStyle w:val="ListParagraph"/>
              <w:spacing w:after="0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042C46">
              <w:rPr>
                <w:rFonts w:ascii="Times New Roman" w:hAnsi="Times New Roman"/>
                <w:sz w:val="24"/>
                <w:szCs w:val="24"/>
              </w:rPr>
              <w:t xml:space="preserve">2. Какие информационные технологии служат для реализации CALS и каким образом? </w:t>
            </w:r>
          </w:p>
          <w:p w:rsidR="005550E5" w:rsidRPr="00772F0D" w:rsidRDefault="005550E5" w:rsidP="008863A6">
            <w:pPr>
              <w:spacing w:after="0"/>
              <w:ind w:left="3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Провести первоначальную настройку системы контроля версии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git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после установки инициализировать каталог для работы, разобраться с существующими состояниями файлов в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git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>, сделать первый коммит.</w:t>
            </w:r>
          </w:p>
          <w:p w:rsidR="005550E5" w:rsidRPr="00042C46" w:rsidRDefault="005550E5" w:rsidP="008863A6">
            <w:pPr>
              <w:pStyle w:val="ListParagraph"/>
              <w:spacing w:after="0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042C46">
              <w:rPr>
                <w:rFonts w:ascii="Times New Roman" w:hAnsi="Times New Roman"/>
                <w:sz w:val="24"/>
                <w:szCs w:val="24"/>
              </w:rPr>
              <w:t>4. Научиться исключать файлы, которые нет необходимости вести в системе контроля версий. Получить практические навыки сравнения проделанных изменений в файлах.</w:t>
            </w:r>
          </w:p>
        </w:tc>
      </w:tr>
      <w:tr w:rsidR="005550E5" w:rsidRPr="00790C11" w:rsidTr="008863A6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772F0D" w:rsidRDefault="005550E5" w:rsidP="008863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процессом,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правил,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регламентов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</w:p>
        </w:tc>
      </w:tr>
      <w:tr w:rsidR="005550E5" w:rsidRPr="00790C11" w:rsidTr="008863A6">
        <w:trPr>
          <w:trHeight w:val="225"/>
          <w:jc w:val="center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042C46" w:rsidRDefault="005550E5" w:rsidP="008863A6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2C46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042C46" w:rsidRDefault="005550E5" w:rsidP="008863A6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042C46">
              <w:rPr>
                <w:rFonts w:ascii="Times New Roman" w:hAnsi="Times New Roman"/>
                <w:i/>
                <w:sz w:val="24"/>
                <w:szCs w:val="24"/>
              </w:rPr>
              <w:t>Содержание индикатора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50E5" w:rsidRPr="00772F0D" w:rsidRDefault="005550E5" w:rsidP="008863A6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Теоретические вопросы, тесты, практические задания, задачи из профессиональной области, комплексные задания, в том числе задания на курсовые проекты (работы) или иные материалы, оценивающие индикатор достижения компетенции</w:t>
            </w:r>
          </w:p>
        </w:tc>
      </w:tr>
      <w:tr w:rsidR="005550E5" w:rsidRPr="00042C46" w:rsidTr="008863A6">
        <w:trPr>
          <w:trHeight w:val="237"/>
          <w:jc w:val="center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61133C" w:rsidRDefault="005550E5" w:rsidP="008863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42C46">
              <w:rPr>
                <w:rFonts w:ascii="Times New Roman" w:hAnsi="Times New Roman"/>
                <w:color w:val="000000"/>
                <w:sz w:val="24"/>
                <w:szCs w:val="24"/>
              </w:rPr>
              <w:t>ПК-7.1</w:t>
            </w:r>
          </w:p>
        </w:tc>
        <w:tc>
          <w:tcPr>
            <w:tcW w:w="1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772F0D" w:rsidRDefault="005550E5" w:rsidP="008863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50E5" w:rsidRPr="00772F0D" w:rsidRDefault="005550E5" w:rsidP="008863A6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Обзор системы контроля версий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Git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550E5" w:rsidRPr="00772F0D" w:rsidRDefault="005550E5" w:rsidP="008863A6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Сравнение систем контроля версий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Git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SVN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550E5" w:rsidRPr="0061133C" w:rsidRDefault="005550E5" w:rsidP="008863A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Работа с ветками, решение конфликтов. Цель работы: научиться создавать ветки, перемещаться по ним, объединять и удалять их.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Решать конфликты слияния.</w:t>
            </w:r>
          </w:p>
        </w:tc>
      </w:tr>
      <w:tr w:rsidR="005550E5" w:rsidRPr="00790C11" w:rsidTr="008863A6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772F0D" w:rsidRDefault="005550E5" w:rsidP="008863A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ПК-9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интерфейсов,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созданию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интерфейсов,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концептуальному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созданию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руководств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</w:t>
            </w:r>
          </w:p>
        </w:tc>
      </w:tr>
      <w:tr w:rsidR="005550E5" w:rsidRPr="00790C11" w:rsidTr="008863A6">
        <w:trPr>
          <w:trHeight w:val="225"/>
          <w:jc w:val="center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042C46" w:rsidRDefault="005550E5" w:rsidP="008863A6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2C46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042C46" w:rsidRDefault="005550E5" w:rsidP="008863A6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042C46">
              <w:rPr>
                <w:rFonts w:ascii="Times New Roman" w:hAnsi="Times New Roman"/>
                <w:i/>
                <w:sz w:val="24"/>
                <w:szCs w:val="24"/>
              </w:rPr>
              <w:t>Содержание индикатора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50E5" w:rsidRPr="00772F0D" w:rsidRDefault="005550E5" w:rsidP="008863A6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Теоретические вопросы, тесты, практические задания, задачи из профессиональной области, комплексные задания, в том числе задания на курсовые проекты (работы) или иные материалы, оценивающие индикатор достижения компетенции</w:t>
            </w:r>
          </w:p>
        </w:tc>
      </w:tr>
      <w:tr w:rsidR="005550E5" w:rsidRPr="00790C11" w:rsidTr="008863A6">
        <w:trPr>
          <w:trHeight w:val="237"/>
          <w:jc w:val="center"/>
        </w:trPr>
        <w:tc>
          <w:tcPr>
            <w:tcW w:w="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61133C" w:rsidRDefault="005550E5" w:rsidP="008863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42C46">
              <w:rPr>
                <w:rFonts w:ascii="Times New Roman" w:hAnsi="Times New Roman"/>
                <w:color w:val="000000"/>
                <w:sz w:val="24"/>
                <w:szCs w:val="24"/>
              </w:rPr>
              <w:t>ПК-9.1</w:t>
            </w:r>
          </w:p>
        </w:tc>
        <w:tc>
          <w:tcPr>
            <w:tcW w:w="1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50E5" w:rsidRPr="00772F0D" w:rsidRDefault="005550E5" w:rsidP="008863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интерфейсов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72F0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50E5" w:rsidRPr="00772F0D" w:rsidRDefault="005550E5" w:rsidP="008863A6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Просмотр истории коммитов, команда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git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log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Цель работы: освоить механизм работы с командой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git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log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получения информации об истории коммитов.</w:t>
            </w:r>
          </w:p>
          <w:p w:rsidR="005550E5" w:rsidRPr="00772F0D" w:rsidRDefault="005550E5" w:rsidP="008863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Обзор платформы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github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com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5550E5" w:rsidRPr="00772F0D" w:rsidRDefault="005550E5" w:rsidP="008863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Работа с удаленным репозиторием.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Github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com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Цель работы: научиться работать с удаленным репозиторием, использовать платформу 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github</w:t>
            </w:r>
            <w:r w:rsidRPr="00772F0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042C46">
              <w:rPr>
                <w:rFonts w:ascii="Times New Roman" w:hAnsi="Times New Roman"/>
                <w:sz w:val="24"/>
                <w:szCs w:val="24"/>
              </w:rPr>
              <w:t>com</w:t>
            </w:r>
          </w:p>
        </w:tc>
      </w:tr>
    </w:tbl>
    <w:p w:rsidR="005550E5" w:rsidRPr="00772F0D" w:rsidRDefault="005550E5" w:rsidP="00A64738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5550E5" w:rsidRPr="00772F0D" w:rsidRDefault="005550E5" w:rsidP="00A6473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550E5" w:rsidRPr="00772F0D" w:rsidRDefault="005550E5">
      <w:pPr>
        <w:rPr>
          <w:lang w:val="ru-RU"/>
        </w:rPr>
      </w:pPr>
    </w:p>
    <w:sectPr w:rsidR="005550E5" w:rsidRPr="00772F0D" w:rsidSect="007F6F7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562B9"/>
    <w:multiLevelType w:val="multilevel"/>
    <w:tmpl w:val="25E2CB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AA02F04"/>
    <w:multiLevelType w:val="multilevel"/>
    <w:tmpl w:val="2A4633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06570"/>
    <w:rsid w:val="0002418B"/>
    <w:rsid w:val="00030C5D"/>
    <w:rsid w:val="00042C46"/>
    <w:rsid w:val="000E2703"/>
    <w:rsid w:val="00165DD7"/>
    <w:rsid w:val="001F0BC7"/>
    <w:rsid w:val="00257D93"/>
    <w:rsid w:val="002871CF"/>
    <w:rsid w:val="002C6064"/>
    <w:rsid w:val="002F493E"/>
    <w:rsid w:val="00343B35"/>
    <w:rsid w:val="003833AA"/>
    <w:rsid w:val="00444441"/>
    <w:rsid w:val="005550E5"/>
    <w:rsid w:val="0061133C"/>
    <w:rsid w:val="006919FF"/>
    <w:rsid w:val="007608E3"/>
    <w:rsid w:val="00772F0D"/>
    <w:rsid w:val="00790C11"/>
    <w:rsid w:val="00793450"/>
    <w:rsid w:val="007C3CF6"/>
    <w:rsid w:val="007F6F7C"/>
    <w:rsid w:val="008863A6"/>
    <w:rsid w:val="008B7399"/>
    <w:rsid w:val="00935267"/>
    <w:rsid w:val="00991844"/>
    <w:rsid w:val="00A212A7"/>
    <w:rsid w:val="00A546D0"/>
    <w:rsid w:val="00A64738"/>
    <w:rsid w:val="00A72949"/>
    <w:rsid w:val="00B9260F"/>
    <w:rsid w:val="00BE29BA"/>
    <w:rsid w:val="00CB7E75"/>
    <w:rsid w:val="00CE2DF8"/>
    <w:rsid w:val="00D16D00"/>
    <w:rsid w:val="00D31453"/>
    <w:rsid w:val="00D917A1"/>
    <w:rsid w:val="00DA27B1"/>
    <w:rsid w:val="00DF6AEF"/>
    <w:rsid w:val="00E209E2"/>
    <w:rsid w:val="00F02CB9"/>
    <w:rsid w:val="00FB2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F7C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20">
    <w:name w:val="Font Style20"/>
    <w:basedOn w:val="DefaultParagraphFont"/>
    <w:uiPriority w:val="99"/>
    <w:rsid w:val="00A64738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DefaultParagraphFont"/>
    <w:uiPriority w:val="99"/>
    <w:rsid w:val="00A64738"/>
    <w:rPr>
      <w:rFonts w:ascii="Georgia" w:hAnsi="Georgia" w:cs="Georgia"/>
      <w:sz w:val="12"/>
      <w:szCs w:val="12"/>
    </w:rPr>
  </w:style>
  <w:style w:type="paragraph" w:customStyle="1" w:styleId="0">
    <w:name w:val="Обычный 0"/>
    <w:basedOn w:val="Normal"/>
    <w:link w:val="00"/>
    <w:uiPriority w:val="99"/>
    <w:rsid w:val="00A64738"/>
    <w:pPr>
      <w:spacing w:after="0" w:line="240" w:lineRule="auto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DefaultParagraphFont"/>
    <w:link w:val="0"/>
    <w:uiPriority w:val="99"/>
    <w:locked/>
    <w:rsid w:val="00A64738"/>
    <w:rPr>
      <w:rFonts w:eastAsia="Times New Roman" w:cs="Times New Roman"/>
      <w:sz w:val="24"/>
      <w:szCs w:val="24"/>
      <w:lang w:val="ru-RU" w:eastAsia="ru-RU" w:bidi="ar-SA"/>
    </w:rPr>
  </w:style>
  <w:style w:type="paragraph" w:styleId="DocumentMap">
    <w:name w:val="Document Map"/>
    <w:basedOn w:val="Normal"/>
    <w:link w:val="DocumentMapChar"/>
    <w:uiPriority w:val="99"/>
    <w:semiHidden/>
    <w:rsid w:val="00A6473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2F493E"/>
    <w:rPr>
      <w:rFonts w:ascii="Times New Roman" w:hAnsi="Times New Roman" w:cs="Times New Roman"/>
      <w:sz w:val="2"/>
      <w:lang w:val="en-US" w:eastAsia="en-US"/>
    </w:rPr>
  </w:style>
  <w:style w:type="paragraph" w:styleId="ListParagraph">
    <w:name w:val="List Paragraph"/>
    <w:basedOn w:val="Normal"/>
    <w:uiPriority w:val="99"/>
    <w:qFormat/>
    <w:rsid w:val="00A64738"/>
    <w:pPr>
      <w:ind w:left="720"/>
      <w:contextualSpacing/>
    </w:pPr>
    <w:rPr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14</Pages>
  <Words>2899</Words>
  <Characters>16528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2019-2020_z09_04_01-зАВм-19_11-1_plx_CALS-технологии в разработке программных средств</dc:title>
  <dc:subject/>
  <dc:creator>FastReport.NET</dc:creator>
  <cp:keywords/>
  <dc:description/>
  <cp:lastModifiedBy>Samsung</cp:lastModifiedBy>
  <cp:revision>6</cp:revision>
  <dcterms:created xsi:type="dcterms:W3CDTF">2020-04-15T04:17:00Z</dcterms:created>
  <dcterms:modified xsi:type="dcterms:W3CDTF">2020-11-07T06:26:00Z</dcterms:modified>
</cp:coreProperties>
</file>